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6FC" w:rsidRDefault="00A616FC" w:rsidP="00E23B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5pt;margin-top:-18pt;width:530.15pt;height:749.15pt;z-index:251658240">
            <v:imagedata r:id="rId5" o:title=""/>
            <w10:wrap type="square"/>
          </v:shape>
        </w:pict>
      </w:r>
    </w:p>
    <w:p w:rsidR="00A616FC" w:rsidRPr="00A2152A" w:rsidRDefault="00A616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2.6. Содержание образования определяется основной образовательной прогр</w:t>
      </w:r>
      <w:r>
        <w:rPr>
          <w:rFonts w:ascii="Times New Roman" w:hAnsi="Times New Roman"/>
          <w:sz w:val="24"/>
          <w:szCs w:val="24"/>
        </w:rPr>
        <w:t xml:space="preserve">аммой дошкольного образования </w:t>
      </w:r>
      <w:r w:rsidRPr="00A2152A">
        <w:rPr>
          <w:rFonts w:ascii="Times New Roman" w:hAnsi="Times New Roman"/>
          <w:sz w:val="24"/>
          <w:szCs w:val="24"/>
        </w:rPr>
        <w:t>ДОУ, которая прини</w:t>
      </w:r>
      <w:r>
        <w:rPr>
          <w:rFonts w:ascii="Times New Roman" w:hAnsi="Times New Roman"/>
          <w:sz w:val="24"/>
          <w:szCs w:val="24"/>
        </w:rPr>
        <w:t xml:space="preserve">мается педагогическим советом </w:t>
      </w:r>
      <w:r w:rsidRPr="00A2152A">
        <w:rPr>
          <w:rFonts w:ascii="Times New Roman" w:hAnsi="Times New Roman"/>
          <w:sz w:val="24"/>
          <w:szCs w:val="24"/>
        </w:rPr>
        <w:t>ДОУ и утве</w:t>
      </w:r>
      <w:r>
        <w:rPr>
          <w:rFonts w:ascii="Times New Roman" w:hAnsi="Times New Roman"/>
          <w:sz w:val="24"/>
          <w:szCs w:val="24"/>
        </w:rPr>
        <w:t xml:space="preserve">рждается приказом заведующего </w:t>
      </w:r>
      <w:r w:rsidRPr="00A2152A">
        <w:rPr>
          <w:rFonts w:ascii="Times New Roman" w:hAnsi="Times New Roman"/>
          <w:sz w:val="24"/>
          <w:szCs w:val="24"/>
        </w:rPr>
        <w:t>ДОУ.</w:t>
      </w:r>
    </w:p>
    <w:p w:rsidR="00A616FC" w:rsidRPr="00A2152A" w:rsidRDefault="00A616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2.7. 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A616FC" w:rsidRPr="00A2152A" w:rsidRDefault="00A616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2152A">
        <w:rPr>
          <w:rFonts w:ascii="Times New Roman" w:hAnsi="Times New Roman"/>
          <w:b/>
          <w:sz w:val="24"/>
          <w:szCs w:val="24"/>
        </w:rPr>
        <w:t>3. Заключительные положения</w:t>
      </w: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</w:t>
      </w:r>
      <w:r w:rsidRPr="00A2152A">
        <w:rPr>
          <w:rFonts w:ascii="Times New Roman" w:hAnsi="Times New Roman"/>
          <w:sz w:val="24"/>
          <w:szCs w:val="24"/>
        </w:rPr>
        <w:t>ДОУ обеспечивает открытость и доступность информации о языках образования путем размещения настоящего П</w:t>
      </w:r>
      <w:r>
        <w:rPr>
          <w:rFonts w:ascii="Times New Roman" w:hAnsi="Times New Roman"/>
          <w:sz w:val="24"/>
          <w:szCs w:val="24"/>
        </w:rPr>
        <w:t xml:space="preserve">оложения на официальном сайте </w:t>
      </w:r>
      <w:r w:rsidRPr="00A2152A">
        <w:rPr>
          <w:rFonts w:ascii="Times New Roman" w:hAnsi="Times New Roman"/>
          <w:sz w:val="24"/>
          <w:szCs w:val="24"/>
        </w:rPr>
        <w:t>ДОУ в сети Интернет.</w:t>
      </w:r>
    </w:p>
    <w:p w:rsidR="00A616FC" w:rsidRPr="00A2152A" w:rsidRDefault="00A616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616FC" w:rsidRPr="00A2152A" w:rsidRDefault="00A616FC" w:rsidP="008C1F37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 xml:space="preserve"> </w:t>
      </w: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A616FC" w:rsidRPr="00A2152A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616FC" w:rsidRPr="008C1F37" w:rsidRDefault="00A616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sectPr w:rsidR="00A616FC" w:rsidRPr="008C1F37" w:rsidSect="00C83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0461"/>
    <w:multiLevelType w:val="hybridMultilevel"/>
    <w:tmpl w:val="3D647FCE"/>
    <w:lvl w:ilvl="0" w:tplc="9E84BCAE">
      <w:numFmt w:val="bullet"/>
      <w:lvlText w:val=""/>
      <w:lvlJc w:val="left"/>
      <w:pPr>
        <w:ind w:left="1778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FC064E"/>
    <w:multiLevelType w:val="hybridMultilevel"/>
    <w:tmpl w:val="1B96CAC8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AB3232F"/>
    <w:multiLevelType w:val="hybridMultilevel"/>
    <w:tmpl w:val="EC702F12"/>
    <w:lvl w:ilvl="0" w:tplc="05749BA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BAB4538"/>
    <w:multiLevelType w:val="hybridMultilevel"/>
    <w:tmpl w:val="6374DBD4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DE946E5"/>
    <w:multiLevelType w:val="hybridMultilevel"/>
    <w:tmpl w:val="E32CBD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4D31FF"/>
    <w:multiLevelType w:val="hybridMultilevel"/>
    <w:tmpl w:val="A16ACCCE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18B2C65"/>
    <w:multiLevelType w:val="hybridMultilevel"/>
    <w:tmpl w:val="9574180A"/>
    <w:lvl w:ilvl="0" w:tplc="05749BA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7">
    <w:nsid w:val="12FE40AB"/>
    <w:multiLevelType w:val="hybridMultilevel"/>
    <w:tmpl w:val="3A646464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316795D"/>
    <w:multiLevelType w:val="hybridMultilevel"/>
    <w:tmpl w:val="83AA7EE6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3F435AA"/>
    <w:multiLevelType w:val="hybridMultilevel"/>
    <w:tmpl w:val="E966B4E8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4566AB5"/>
    <w:multiLevelType w:val="hybridMultilevel"/>
    <w:tmpl w:val="E98EA4DE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48906E6"/>
    <w:multiLevelType w:val="hybridMultilevel"/>
    <w:tmpl w:val="8DD000C2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46157C"/>
    <w:multiLevelType w:val="hybridMultilevel"/>
    <w:tmpl w:val="F760B912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A7076BF"/>
    <w:multiLevelType w:val="hybridMultilevel"/>
    <w:tmpl w:val="96D04BC6"/>
    <w:lvl w:ilvl="0" w:tplc="05749BA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1CD43068"/>
    <w:multiLevelType w:val="hybridMultilevel"/>
    <w:tmpl w:val="D9BCAB10"/>
    <w:lvl w:ilvl="0" w:tplc="9E84BCAE">
      <w:numFmt w:val="bullet"/>
      <w:lvlText w:val="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2D7D51F8"/>
    <w:multiLevelType w:val="hybridMultilevel"/>
    <w:tmpl w:val="BF8629E4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F6D2C32"/>
    <w:multiLevelType w:val="hybridMultilevel"/>
    <w:tmpl w:val="805830C6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1485162"/>
    <w:multiLevelType w:val="hybridMultilevel"/>
    <w:tmpl w:val="C3FC46BC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462540B"/>
    <w:multiLevelType w:val="hybridMultilevel"/>
    <w:tmpl w:val="050030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7AB5C76"/>
    <w:multiLevelType w:val="hybridMultilevel"/>
    <w:tmpl w:val="AD8427EE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DAD67E4"/>
    <w:multiLevelType w:val="hybridMultilevel"/>
    <w:tmpl w:val="B0C05728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0B1792A"/>
    <w:multiLevelType w:val="hybridMultilevel"/>
    <w:tmpl w:val="1F82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6637D5C"/>
    <w:multiLevelType w:val="hybridMultilevel"/>
    <w:tmpl w:val="0F628F50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A0F7282"/>
    <w:multiLevelType w:val="hybridMultilevel"/>
    <w:tmpl w:val="570A71CE"/>
    <w:lvl w:ilvl="0" w:tplc="05749BA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167357C"/>
    <w:multiLevelType w:val="hybridMultilevel"/>
    <w:tmpl w:val="38B4DEF4"/>
    <w:lvl w:ilvl="0" w:tplc="05749BA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4CA213E"/>
    <w:multiLevelType w:val="hybridMultilevel"/>
    <w:tmpl w:val="DC2895B4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7BD2D2B"/>
    <w:multiLevelType w:val="hybridMultilevel"/>
    <w:tmpl w:val="0CB4B5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815617F"/>
    <w:multiLevelType w:val="hybridMultilevel"/>
    <w:tmpl w:val="005E5F4A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621FEE"/>
    <w:multiLevelType w:val="hybridMultilevel"/>
    <w:tmpl w:val="5BD0BA3C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3171C82"/>
    <w:multiLevelType w:val="hybridMultilevel"/>
    <w:tmpl w:val="B8623C5A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46E62F9"/>
    <w:multiLevelType w:val="hybridMultilevel"/>
    <w:tmpl w:val="7EFACECC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872174"/>
    <w:multiLevelType w:val="hybridMultilevel"/>
    <w:tmpl w:val="1652C8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5DD01B9"/>
    <w:multiLevelType w:val="hybridMultilevel"/>
    <w:tmpl w:val="8EDE6160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78441057"/>
    <w:multiLevelType w:val="hybridMultilevel"/>
    <w:tmpl w:val="3834A21C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9FA3C7D"/>
    <w:multiLevelType w:val="hybridMultilevel"/>
    <w:tmpl w:val="71903E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A6E26BE"/>
    <w:multiLevelType w:val="hybridMultilevel"/>
    <w:tmpl w:val="F19E050A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CB625E9"/>
    <w:multiLevelType w:val="hybridMultilevel"/>
    <w:tmpl w:val="14C66C8C"/>
    <w:lvl w:ilvl="0" w:tplc="9E84BCAE">
      <w:numFmt w:val="bullet"/>
      <w:lvlText w:val=""/>
      <w:lvlJc w:val="left"/>
      <w:pPr>
        <w:ind w:left="1778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CE120C9"/>
    <w:multiLevelType w:val="hybridMultilevel"/>
    <w:tmpl w:val="035671FA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1E0B75"/>
    <w:multiLevelType w:val="hybridMultilevel"/>
    <w:tmpl w:val="599C09C2"/>
    <w:lvl w:ilvl="0" w:tplc="05749BA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F2D43E4"/>
    <w:multiLevelType w:val="hybridMultilevel"/>
    <w:tmpl w:val="64BC0B32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36"/>
  </w:num>
  <w:num w:numId="5">
    <w:abstractNumId w:val="21"/>
  </w:num>
  <w:num w:numId="6">
    <w:abstractNumId w:val="31"/>
  </w:num>
  <w:num w:numId="7">
    <w:abstractNumId w:val="26"/>
  </w:num>
  <w:num w:numId="8">
    <w:abstractNumId w:val="18"/>
  </w:num>
  <w:num w:numId="9">
    <w:abstractNumId w:val="6"/>
  </w:num>
  <w:num w:numId="10">
    <w:abstractNumId w:val="7"/>
  </w:num>
  <w:num w:numId="11">
    <w:abstractNumId w:val="5"/>
  </w:num>
  <w:num w:numId="12">
    <w:abstractNumId w:val="9"/>
  </w:num>
  <w:num w:numId="13">
    <w:abstractNumId w:val="1"/>
  </w:num>
  <w:num w:numId="14">
    <w:abstractNumId w:val="32"/>
  </w:num>
  <w:num w:numId="15">
    <w:abstractNumId w:val="34"/>
  </w:num>
  <w:num w:numId="16">
    <w:abstractNumId w:val="4"/>
  </w:num>
  <w:num w:numId="17">
    <w:abstractNumId w:val="29"/>
  </w:num>
  <w:num w:numId="18">
    <w:abstractNumId w:val="16"/>
  </w:num>
  <w:num w:numId="19">
    <w:abstractNumId w:val="20"/>
  </w:num>
  <w:num w:numId="20">
    <w:abstractNumId w:val="17"/>
  </w:num>
  <w:num w:numId="21">
    <w:abstractNumId w:val="33"/>
  </w:num>
  <w:num w:numId="22">
    <w:abstractNumId w:val="28"/>
  </w:num>
  <w:num w:numId="23">
    <w:abstractNumId w:val="3"/>
  </w:num>
  <w:num w:numId="24">
    <w:abstractNumId w:val="27"/>
  </w:num>
  <w:num w:numId="25">
    <w:abstractNumId w:val="38"/>
  </w:num>
  <w:num w:numId="26">
    <w:abstractNumId w:val="8"/>
  </w:num>
  <w:num w:numId="27">
    <w:abstractNumId w:val="15"/>
  </w:num>
  <w:num w:numId="28">
    <w:abstractNumId w:val="12"/>
  </w:num>
  <w:num w:numId="29">
    <w:abstractNumId w:val="30"/>
  </w:num>
  <w:num w:numId="30">
    <w:abstractNumId w:val="39"/>
  </w:num>
  <w:num w:numId="31">
    <w:abstractNumId w:val="22"/>
  </w:num>
  <w:num w:numId="32">
    <w:abstractNumId w:val="35"/>
  </w:num>
  <w:num w:numId="33">
    <w:abstractNumId w:val="25"/>
  </w:num>
  <w:num w:numId="34">
    <w:abstractNumId w:val="37"/>
  </w:num>
  <w:num w:numId="35">
    <w:abstractNumId w:val="24"/>
  </w:num>
  <w:num w:numId="36">
    <w:abstractNumId w:val="23"/>
  </w:num>
  <w:num w:numId="37">
    <w:abstractNumId w:val="10"/>
  </w:num>
  <w:num w:numId="38">
    <w:abstractNumId w:val="11"/>
  </w:num>
  <w:num w:numId="39">
    <w:abstractNumId w:val="2"/>
  </w:num>
  <w:num w:numId="4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3B78"/>
    <w:rsid w:val="0003080C"/>
    <w:rsid w:val="000366DC"/>
    <w:rsid w:val="00056CE6"/>
    <w:rsid w:val="000A0073"/>
    <w:rsid w:val="000A0AF9"/>
    <w:rsid w:val="00174848"/>
    <w:rsid w:val="001E4E2A"/>
    <w:rsid w:val="00224503"/>
    <w:rsid w:val="002A74DD"/>
    <w:rsid w:val="002B6A0F"/>
    <w:rsid w:val="002C071A"/>
    <w:rsid w:val="002F7EE5"/>
    <w:rsid w:val="003512FF"/>
    <w:rsid w:val="00373B78"/>
    <w:rsid w:val="003742FC"/>
    <w:rsid w:val="003F24A4"/>
    <w:rsid w:val="004133BA"/>
    <w:rsid w:val="00465C94"/>
    <w:rsid w:val="00481CF5"/>
    <w:rsid w:val="004B2605"/>
    <w:rsid w:val="004D56F5"/>
    <w:rsid w:val="005936CE"/>
    <w:rsid w:val="00594A55"/>
    <w:rsid w:val="005971BE"/>
    <w:rsid w:val="006610AD"/>
    <w:rsid w:val="00662E76"/>
    <w:rsid w:val="00681ECE"/>
    <w:rsid w:val="006A75FD"/>
    <w:rsid w:val="006F59A9"/>
    <w:rsid w:val="007112E5"/>
    <w:rsid w:val="00763B17"/>
    <w:rsid w:val="00800220"/>
    <w:rsid w:val="00800B45"/>
    <w:rsid w:val="00820187"/>
    <w:rsid w:val="00833071"/>
    <w:rsid w:val="00862B7D"/>
    <w:rsid w:val="00866782"/>
    <w:rsid w:val="008A3002"/>
    <w:rsid w:val="008A5965"/>
    <w:rsid w:val="008A6390"/>
    <w:rsid w:val="008C1F37"/>
    <w:rsid w:val="008F4867"/>
    <w:rsid w:val="00922028"/>
    <w:rsid w:val="009226D3"/>
    <w:rsid w:val="0094570B"/>
    <w:rsid w:val="00956E68"/>
    <w:rsid w:val="009924E5"/>
    <w:rsid w:val="009A354D"/>
    <w:rsid w:val="009C6621"/>
    <w:rsid w:val="00A2152A"/>
    <w:rsid w:val="00A616FC"/>
    <w:rsid w:val="00A65C88"/>
    <w:rsid w:val="00A86E14"/>
    <w:rsid w:val="00AC1649"/>
    <w:rsid w:val="00B109AD"/>
    <w:rsid w:val="00B637B3"/>
    <w:rsid w:val="00B70254"/>
    <w:rsid w:val="00B71F73"/>
    <w:rsid w:val="00B82D2C"/>
    <w:rsid w:val="00B83389"/>
    <w:rsid w:val="00C83C3E"/>
    <w:rsid w:val="00D03DAD"/>
    <w:rsid w:val="00D470E3"/>
    <w:rsid w:val="00D80B98"/>
    <w:rsid w:val="00D93836"/>
    <w:rsid w:val="00DD4671"/>
    <w:rsid w:val="00E23BD0"/>
    <w:rsid w:val="00E43434"/>
    <w:rsid w:val="00E67A92"/>
    <w:rsid w:val="00E84075"/>
    <w:rsid w:val="00EB27CE"/>
    <w:rsid w:val="00EF1136"/>
    <w:rsid w:val="00EF4F62"/>
    <w:rsid w:val="00F12F5C"/>
    <w:rsid w:val="00F60ED1"/>
    <w:rsid w:val="00FA3509"/>
    <w:rsid w:val="00FA5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B78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938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978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539</TotalTime>
  <Pages>2</Pages>
  <Words>82</Words>
  <Characters>473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user</cp:lastModifiedBy>
  <cp:revision>31</cp:revision>
  <cp:lastPrinted>2018-02-02T05:21:00Z</cp:lastPrinted>
  <dcterms:created xsi:type="dcterms:W3CDTF">2017-09-22T13:09:00Z</dcterms:created>
  <dcterms:modified xsi:type="dcterms:W3CDTF">2018-02-08T12:24:00Z</dcterms:modified>
</cp:coreProperties>
</file>